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528"/>
        <w:gridCol w:w="2640"/>
      </w:tblGrid>
      <w:tr w:rsidR="00332C78" w:rsidRPr="00332C78" w14:paraId="5F6D2F7E" w14:textId="77777777" w:rsidTr="00C30F06">
        <w:trPr>
          <w:trHeight w:val="397"/>
        </w:trPr>
        <w:tc>
          <w:tcPr>
            <w:tcW w:w="5245" w:type="dxa"/>
            <w:vAlign w:val="center"/>
          </w:tcPr>
          <w:p w14:paraId="6A1FC48F" w14:textId="77777777" w:rsidR="00332C78" w:rsidRPr="00332C78" w:rsidRDefault="00C30F06">
            <w:pPr>
              <w:rPr>
                <w:rFonts w:cs="Times New Roman (Hoofdtekst CS)"/>
                <w:sz w:val="20"/>
              </w:rPr>
            </w:pPr>
            <w:r>
              <w:rPr>
                <w:rFonts w:cs="Times New Roman (Hoofdtekst CS)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>
              <w:rPr>
                <w:rFonts w:cs="Times New Roman (Hoofdtekst CS)"/>
                <w:sz w:val="20"/>
              </w:rPr>
              <w:instrText xml:space="preserve"> FORMTEXT </w:instrText>
            </w:r>
            <w:r>
              <w:rPr>
                <w:rFonts w:cs="Times New Roman (Hoofdtekst CS)"/>
                <w:sz w:val="20"/>
              </w:rPr>
            </w:r>
            <w:r>
              <w:rPr>
                <w:rFonts w:cs="Times New Roman (Hoofdtekst CS)"/>
                <w:sz w:val="20"/>
              </w:rPr>
              <w:fldChar w:fldCharType="separate"/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sz w:val="20"/>
              </w:rPr>
              <w:fldChar w:fldCharType="end"/>
            </w:r>
            <w:bookmarkEnd w:id="0"/>
          </w:p>
        </w:tc>
        <w:tc>
          <w:tcPr>
            <w:tcW w:w="5528" w:type="dxa"/>
            <w:vAlign w:val="center"/>
          </w:tcPr>
          <w:p w14:paraId="5FC49D5B" w14:textId="77777777" w:rsidR="00332C78" w:rsidRPr="00332C78" w:rsidRDefault="00332C78">
            <w:pPr>
              <w:rPr>
                <w:rFonts w:cs="Times New Roman (Hoofdtekst CS)"/>
                <w:sz w:val="20"/>
              </w:rPr>
            </w:pPr>
            <w:r>
              <w:rPr>
                <w:rFonts w:cs="Times New Roman (Hoofdtekst CS)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cs="Times New Roman (Hoofdtekst CS)"/>
                <w:sz w:val="20"/>
              </w:rPr>
              <w:instrText xml:space="preserve"> FORMTEXT </w:instrText>
            </w:r>
            <w:r>
              <w:rPr>
                <w:rFonts w:cs="Times New Roman (Hoofdtekst CS)"/>
                <w:sz w:val="20"/>
              </w:rPr>
            </w:r>
            <w:r>
              <w:rPr>
                <w:rFonts w:cs="Times New Roman (Hoofdtekst CS)"/>
                <w:sz w:val="20"/>
              </w:rPr>
              <w:fldChar w:fldCharType="separate"/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sz w:val="20"/>
              </w:rPr>
              <w:fldChar w:fldCharType="end"/>
            </w:r>
            <w:bookmarkEnd w:id="1"/>
          </w:p>
        </w:tc>
        <w:tc>
          <w:tcPr>
            <w:tcW w:w="2640" w:type="dxa"/>
            <w:vAlign w:val="center"/>
          </w:tcPr>
          <w:p w14:paraId="14D58C1F" w14:textId="77777777" w:rsidR="00332C78" w:rsidRPr="00332C78" w:rsidRDefault="00332C78">
            <w:pPr>
              <w:rPr>
                <w:rFonts w:cs="Times New Roman (Hoofdtekst CS)"/>
                <w:sz w:val="20"/>
              </w:rPr>
            </w:pPr>
            <w:r>
              <w:rPr>
                <w:rFonts w:cs="Times New Roman (Hoofdtekst CS)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cs="Times New Roman (Hoofdtekst CS)"/>
                <w:sz w:val="20"/>
              </w:rPr>
              <w:instrText xml:space="preserve"> FORMTEXT </w:instrText>
            </w:r>
            <w:r>
              <w:rPr>
                <w:rFonts w:cs="Times New Roman (Hoofdtekst CS)"/>
                <w:sz w:val="20"/>
              </w:rPr>
            </w:r>
            <w:r>
              <w:rPr>
                <w:rFonts w:cs="Times New Roman (Hoofdtekst CS)"/>
                <w:sz w:val="20"/>
              </w:rPr>
              <w:fldChar w:fldCharType="separate"/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sz w:val="20"/>
              </w:rPr>
              <w:fldChar w:fldCharType="end"/>
            </w:r>
            <w:bookmarkEnd w:id="2"/>
          </w:p>
        </w:tc>
      </w:tr>
      <w:tr w:rsidR="00332C78" w:rsidRPr="00332C78" w14:paraId="56DC640A" w14:textId="77777777" w:rsidTr="00C30F06">
        <w:trPr>
          <w:trHeight w:val="397"/>
        </w:trPr>
        <w:tc>
          <w:tcPr>
            <w:tcW w:w="5245" w:type="dxa"/>
            <w:vAlign w:val="center"/>
          </w:tcPr>
          <w:p w14:paraId="7AC3D162" w14:textId="77777777" w:rsidR="00332C78" w:rsidRPr="00332C78" w:rsidRDefault="00332C78">
            <w:pPr>
              <w:rPr>
                <w:rFonts w:cs="Times New Roman (Hoofdtekst CS)"/>
                <w:sz w:val="20"/>
              </w:rPr>
            </w:pPr>
            <w:r>
              <w:rPr>
                <w:rFonts w:cs="Times New Roman (Hoofdtekst CS)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cs="Times New Roman (Hoofdtekst CS)"/>
                <w:sz w:val="20"/>
              </w:rPr>
              <w:instrText xml:space="preserve"> FORMTEXT </w:instrText>
            </w:r>
            <w:r>
              <w:rPr>
                <w:rFonts w:cs="Times New Roman (Hoofdtekst CS)"/>
                <w:sz w:val="20"/>
              </w:rPr>
            </w:r>
            <w:r>
              <w:rPr>
                <w:rFonts w:cs="Times New Roman (Hoofdtekst CS)"/>
                <w:sz w:val="20"/>
              </w:rPr>
              <w:fldChar w:fldCharType="separate"/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sz w:val="20"/>
              </w:rPr>
              <w:fldChar w:fldCharType="end"/>
            </w:r>
            <w:bookmarkEnd w:id="3"/>
          </w:p>
        </w:tc>
        <w:tc>
          <w:tcPr>
            <w:tcW w:w="5528" w:type="dxa"/>
            <w:vAlign w:val="center"/>
          </w:tcPr>
          <w:p w14:paraId="454489EC" w14:textId="77777777" w:rsidR="00332C78" w:rsidRPr="00332C78" w:rsidRDefault="00332C78">
            <w:pPr>
              <w:rPr>
                <w:rFonts w:cs="Times New Roman (Hoofdtekst CS)"/>
                <w:sz w:val="20"/>
              </w:rPr>
            </w:pPr>
            <w:r>
              <w:rPr>
                <w:rFonts w:cs="Times New Roman (Hoofdtekst CS)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cs="Times New Roman (Hoofdtekst CS)"/>
                <w:sz w:val="20"/>
              </w:rPr>
              <w:instrText xml:space="preserve"> FORMTEXT </w:instrText>
            </w:r>
            <w:r>
              <w:rPr>
                <w:rFonts w:cs="Times New Roman (Hoofdtekst CS)"/>
                <w:sz w:val="20"/>
              </w:rPr>
            </w:r>
            <w:r>
              <w:rPr>
                <w:rFonts w:cs="Times New Roman (Hoofdtekst CS)"/>
                <w:sz w:val="20"/>
              </w:rPr>
              <w:fldChar w:fldCharType="separate"/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sz w:val="20"/>
              </w:rPr>
              <w:fldChar w:fldCharType="end"/>
            </w:r>
            <w:bookmarkEnd w:id="4"/>
          </w:p>
        </w:tc>
        <w:tc>
          <w:tcPr>
            <w:tcW w:w="2640" w:type="dxa"/>
            <w:vAlign w:val="center"/>
          </w:tcPr>
          <w:p w14:paraId="716BFD2C" w14:textId="77777777" w:rsidR="00332C78" w:rsidRPr="00332C78" w:rsidRDefault="00332C78">
            <w:pPr>
              <w:rPr>
                <w:rFonts w:cs="Times New Roman (Hoofdtekst CS)"/>
                <w:sz w:val="20"/>
              </w:rPr>
            </w:pPr>
          </w:p>
        </w:tc>
      </w:tr>
    </w:tbl>
    <w:p w14:paraId="5FF6B291" w14:textId="77777777" w:rsidR="005F5FD7" w:rsidRDefault="005F5FD7" w:rsidP="00C30F06">
      <w:pPr>
        <w:spacing w:after="240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8"/>
        <w:gridCol w:w="7838"/>
      </w:tblGrid>
      <w:tr w:rsidR="00332C78" w:rsidRPr="00332C78" w14:paraId="748574C0" w14:textId="77777777" w:rsidTr="00C30F06">
        <w:trPr>
          <w:trHeight w:val="1247"/>
        </w:trPr>
        <w:tc>
          <w:tcPr>
            <w:tcW w:w="7838" w:type="dxa"/>
          </w:tcPr>
          <w:p w14:paraId="162D43D6" w14:textId="77777777" w:rsidR="00332C78" w:rsidRPr="00332C78" w:rsidRDefault="00332C78">
            <w:pPr>
              <w:rPr>
                <w:rFonts w:cs="Times New Roman (Hoofdtekst CS)"/>
                <w:sz w:val="20"/>
              </w:rPr>
            </w:pPr>
            <w:r>
              <w:rPr>
                <w:rFonts w:cs="Times New Roman (Hoofdtekst CS)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cs="Times New Roman (Hoofdtekst CS)"/>
                <w:sz w:val="20"/>
              </w:rPr>
              <w:instrText xml:space="preserve"> FORMTEXT </w:instrText>
            </w:r>
            <w:r>
              <w:rPr>
                <w:rFonts w:cs="Times New Roman (Hoofdtekst CS)"/>
                <w:sz w:val="20"/>
              </w:rPr>
            </w:r>
            <w:r>
              <w:rPr>
                <w:rFonts w:cs="Times New Roman (Hoofdtekst CS)"/>
                <w:sz w:val="20"/>
              </w:rPr>
              <w:fldChar w:fldCharType="separate"/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sz w:val="20"/>
              </w:rPr>
              <w:fldChar w:fldCharType="end"/>
            </w:r>
            <w:bookmarkEnd w:id="5"/>
          </w:p>
        </w:tc>
        <w:tc>
          <w:tcPr>
            <w:tcW w:w="7838" w:type="dxa"/>
          </w:tcPr>
          <w:p w14:paraId="61903671" w14:textId="77777777" w:rsidR="00332C78" w:rsidRPr="00332C78" w:rsidRDefault="00C30F06">
            <w:pPr>
              <w:rPr>
                <w:rFonts w:cs="Times New Roman (Hoofdtekst CS)"/>
                <w:sz w:val="20"/>
              </w:rPr>
            </w:pPr>
            <w:r>
              <w:rPr>
                <w:rFonts w:cs="Times New Roman (Hoofdtekst CS)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rFonts w:cs="Times New Roman (Hoofdtekst CS)"/>
                <w:sz w:val="20"/>
              </w:rPr>
              <w:instrText xml:space="preserve"> FORMTEXT </w:instrText>
            </w:r>
            <w:r>
              <w:rPr>
                <w:rFonts w:cs="Times New Roman (Hoofdtekst CS)"/>
                <w:sz w:val="20"/>
              </w:rPr>
            </w:r>
            <w:r>
              <w:rPr>
                <w:rFonts w:cs="Times New Roman (Hoofdtekst CS)"/>
                <w:sz w:val="20"/>
              </w:rPr>
              <w:fldChar w:fldCharType="separate"/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noProof/>
                <w:sz w:val="20"/>
              </w:rPr>
              <w:t> </w:t>
            </w:r>
            <w:r>
              <w:rPr>
                <w:rFonts w:cs="Times New Roman (Hoofdtekst CS)"/>
                <w:sz w:val="20"/>
              </w:rPr>
              <w:fldChar w:fldCharType="end"/>
            </w:r>
            <w:bookmarkEnd w:id="6"/>
          </w:p>
        </w:tc>
      </w:tr>
    </w:tbl>
    <w:p w14:paraId="3EDCD293" w14:textId="77777777" w:rsidR="00332C78" w:rsidRDefault="00332C78" w:rsidP="00016A00">
      <w:pPr>
        <w:spacing w:after="200"/>
      </w:pPr>
    </w:p>
    <w:tbl>
      <w:tblPr>
        <w:tblStyle w:val="Tabelraster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3667"/>
        <w:gridCol w:w="3583"/>
        <w:gridCol w:w="3573"/>
      </w:tblGrid>
      <w:tr w:rsidR="00016A00" w:rsidRPr="00016A00" w14:paraId="0D870875" w14:textId="77777777" w:rsidTr="0002225C">
        <w:trPr>
          <w:trHeight w:val="2165"/>
        </w:trPr>
        <w:tc>
          <w:tcPr>
            <w:tcW w:w="3582" w:type="dxa"/>
          </w:tcPr>
          <w:p w14:paraId="38872FBD" w14:textId="77777777" w:rsidR="00016A00" w:rsidRPr="00016A00" w:rsidRDefault="00016A00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667" w:type="dxa"/>
          </w:tcPr>
          <w:p w14:paraId="353F3370" w14:textId="77777777" w:rsidR="00016A00" w:rsidRPr="00016A00" w:rsidRDefault="00016A00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83" w:type="dxa"/>
          </w:tcPr>
          <w:p w14:paraId="54A517FE" w14:textId="77777777" w:rsidR="00016A00" w:rsidRPr="00016A00" w:rsidRDefault="00016A00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573" w:type="dxa"/>
          </w:tcPr>
          <w:p w14:paraId="5C964FFA" w14:textId="77777777" w:rsidR="00016A00" w:rsidRPr="00016A00" w:rsidRDefault="00016A00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105C33CB" w14:textId="77777777" w:rsidR="00016A00" w:rsidRDefault="00016A00" w:rsidP="00016A00">
      <w:pPr>
        <w:spacing w:after="280"/>
      </w:pPr>
    </w:p>
    <w:tbl>
      <w:tblPr>
        <w:tblStyle w:val="Tabelraster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3667"/>
        <w:gridCol w:w="3583"/>
        <w:gridCol w:w="3573"/>
      </w:tblGrid>
      <w:tr w:rsidR="00016A00" w:rsidRPr="00016A00" w14:paraId="08F8BDA3" w14:textId="77777777" w:rsidTr="0002225C">
        <w:trPr>
          <w:trHeight w:val="2165"/>
        </w:trPr>
        <w:tc>
          <w:tcPr>
            <w:tcW w:w="3582" w:type="dxa"/>
          </w:tcPr>
          <w:p w14:paraId="3C3BAA91" w14:textId="77777777" w:rsidR="00016A00" w:rsidRPr="00016A00" w:rsidRDefault="00016A00" w:rsidP="00C359BC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</w:p>
        </w:tc>
        <w:tc>
          <w:tcPr>
            <w:tcW w:w="3667" w:type="dxa"/>
          </w:tcPr>
          <w:p w14:paraId="580B62E0" w14:textId="77777777" w:rsidR="00016A00" w:rsidRPr="00016A00" w:rsidRDefault="00016A00" w:rsidP="00C359BC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</w:p>
        </w:tc>
        <w:tc>
          <w:tcPr>
            <w:tcW w:w="3583" w:type="dxa"/>
          </w:tcPr>
          <w:p w14:paraId="47DD2249" w14:textId="77777777" w:rsidR="00016A00" w:rsidRPr="00016A00" w:rsidRDefault="00016A00" w:rsidP="00C359BC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</w:p>
        </w:tc>
        <w:tc>
          <w:tcPr>
            <w:tcW w:w="3573" w:type="dxa"/>
          </w:tcPr>
          <w:p w14:paraId="09792E7A" w14:textId="77777777" w:rsidR="00016A00" w:rsidRPr="00016A00" w:rsidRDefault="00016A00" w:rsidP="00C359BC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</w:p>
        </w:tc>
      </w:tr>
    </w:tbl>
    <w:p w14:paraId="498FDC59" w14:textId="77777777" w:rsidR="00016A00" w:rsidRDefault="00016A00" w:rsidP="00016A00">
      <w:pPr>
        <w:spacing w:after="280"/>
      </w:pPr>
    </w:p>
    <w:tbl>
      <w:tblPr>
        <w:tblStyle w:val="Tabelraster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3667"/>
        <w:gridCol w:w="3583"/>
        <w:gridCol w:w="3573"/>
      </w:tblGrid>
      <w:tr w:rsidR="00016A00" w:rsidRPr="00016A00" w14:paraId="025F9D72" w14:textId="77777777" w:rsidTr="0002225C">
        <w:trPr>
          <w:trHeight w:val="2165"/>
        </w:trPr>
        <w:tc>
          <w:tcPr>
            <w:tcW w:w="3582" w:type="dxa"/>
          </w:tcPr>
          <w:p w14:paraId="2F051CC6" w14:textId="77777777" w:rsidR="00016A00" w:rsidRPr="00016A00" w:rsidRDefault="00016A00" w:rsidP="00C359BC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</w:p>
        </w:tc>
        <w:tc>
          <w:tcPr>
            <w:tcW w:w="3667" w:type="dxa"/>
          </w:tcPr>
          <w:p w14:paraId="722D949E" w14:textId="77777777" w:rsidR="00016A00" w:rsidRPr="00016A00" w:rsidRDefault="00016A00" w:rsidP="00C359BC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</w:p>
        </w:tc>
        <w:tc>
          <w:tcPr>
            <w:tcW w:w="3583" w:type="dxa"/>
          </w:tcPr>
          <w:p w14:paraId="59AB768B" w14:textId="77777777" w:rsidR="00016A00" w:rsidRPr="00016A00" w:rsidRDefault="00016A00" w:rsidP="00C359BC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</w:p>
        </w:tc>
        <w:tc>
          <w:tcPr>
            <w:tcW w:w="3573" w:type="dxa"/>
          </w:tcPr>
          <w:p w14:paraId="21EFAA29" w14:textId="77777777" w:rsidR="00016A00" w:rsidRPr="00016A00" w:rsidRDefault="00016A00" w:rsidP="00C359BC">
            <w:pPr>
              <w:rPr>
                <w:sz w:val="20"/>
                <w:szCs w:val="20"/>
              </w:rPr>
            </w:pPr>
            <w:r w:rsidRPr="00016A00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16A00">
              <w:rPr>
                <w:sz w:val="20"/>
                <w:szCs w:val="20"/>
              </w:rPr>
              <w:instrText xml:space="preserve"> FORMTEXT </w:instrText>
            </w:r>
            <w:r w:rsidRPr="00016A00">
              <w:rPr>
                <w:sz w:val="20"/>
                <w:szCs w:val="20"/>
              </w:rPr>
            </w:r>
            <w:r w:rsidRPr="00016A00">
              <w:rPr>
                <w:sz w:val="20"/>
                <w:szCs w:val="20"/>
              </w:rPr>
              <w:fldChar w:fldCharType="separate"/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noProof/>
                <w:sz w:val="20"/>
                <w:szCs w:val="20"/>
              </w:rPr>
              <w:t> </w:t>
            </w:r>
            <w:r w:rsidRPr="00016A00">
              <w:rPr>
                <w:sz w:val="20"/>
                <w:szCs w:val="20"/>
              </w:rPr>
              <w:fldChar w:fldCharType="end"/>
            </w:r>
          </w:p>
        </w:tc>
      </w:tr>
    </w:tbl>
    <w:p w14:paraId="2927DAE2" w14:textId="77777777" w:rsidR="00016A00" w:rsidRDefault="00016A00"/>
    <w:sectPr w:rsidR="00016A00" w:rsidSect="00332C78">
      <w:headerReference w:type="even" r:id="rId6"/>
      <w:headerReference w:type="default" r:id="rId7"/>
      <w:headerReference w:type="first" r:id="rId8"/>
      <w:pgSz w:w="16820" w:h="11900" w:orient="landscape"/>
      <w:pgMar w:top="568" w:right="567" w:bottom="39" w:left="567" w:header="174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5E011" w14:textId="77777777" w:rsidR="00993FA6" w:rsidRDefault="00993FA6" w:rsidP="00781BB3">
      <w:r>
        <w:separator/>
      </w:r>
    </w:p>
  </w:endnote>
  <w:endnote w:type="continuationSeparator" w:id="0">
    <w:p w14:paraId="0978EC75" w14:textId="77777777" w:rsidR="00993FA6" w:rsidRDefault="00993FA6" w:rsidP="00781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oofdtekst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B66C6" w14:textId="77777777" w:rsidR="00993FA6" w:rsidRDefault="00993FA6" w:rsidP="00781BB3">
      <w:r>
        <w:separator/>
      </w:r>
    </w:p>
  </w:footnote>
  <w:footnote w:type="continuationSeparator" w:id="0">
    <w:p w14:paraId="279F568E" w14:textId="77777777" w:rsidR="00993FA6" w:rsidRDefault="00993FA6" w:rsidP="00781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009BA" w14:textId="77777777" w:rsidR="00781BB3" w:rsidRDefault="00993FA6">
    <w:pPr>
      <w:pStyle w:val="Koptekst"/>
    </w:pPr>
    <w:r>
      <w:rPr>
        <w:noProof/>
      </w:rPr>
      <w:pict w14:anchorId="618A2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61873" o:spid="_x0000_s1026" type="#_x0000_t75" alt="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sis Block A4_2_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D5B94" w14:textId="77777777" w:rsidR="00781BB3" w:rsidRDefault="00781BB3">
    <w:pPr>
      <w:pStyle w:val="Koptekst"/>
    </w:pPr>
    <w:r>
      <w:rPr>
        <w:noProof/>
      </w:rPr>
      <w:drawing>
        <wp:anchor distT="0" distB="0" distL="114300" distR="114300" simplePos="0" relativeHeight="251664384" behindDoc="1" locked="1" layoutInCell="1" allowOverlap="0" wp14:anchorId="0C0FEBA3" wp14:editId="59CF8097">
          <wp:simplePos x="0" y="0"/>
          <wp:positionH relativeFrom="page">
            <wp:posOffset>5715</wp:posOffset>
          </wp:positionH>
          <wp:positionV relativeFrom="page">
            <wp:posOffset>0</wp:posOffset>
          </wp:positionV>
          <wp:extent cx="10680065" cy="7555865"/>
          <wp:effectExtent l="0" t="0" r="635" b="635"/>
          <wp:wrapNone/>
          <wp:docPr id="1921104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104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065" cy="755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16F7C" w14:textId="77777777" w:rsidR="00781BB3" w:rsidRDefault="00993FA6">
    <w:pPr>
      <w:pStyle w:val="Koptekst"/>
    </w:pPr>
    <w:r>
      <w:rPr>
        <w:noProof/>
      </w:rPr>
      <w:pict w14:anchorId="0884F9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61872" o:spid="_x0000_s1025" type="#_x0000_t75" alt="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sis Block A4_2_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FA6"/>
    <w:rsid w:val="00016A00"/>
    <w:rsid w:val="0002225C"/>
    <w:rsid w:val="00037382"/>
    <w:rsid w:val="000A439C"/>
    <w:rsid w:val="00232D7F"/>
    <w:rsid w:val="00332C78"/>
    <w:rsid w:val="0054796C"/>
    <w:rsid w:val="005F5FD7"/>
    <w:rsid w:val="00781BB3"/>
    <w:rsid w:val="00791A49"/>
    <w:rsid w:val="00897932"/>
    <w:rsid w:val="00993FA6"/>
    <w:rsid w:val="00C30F06"/>
    <w:rsid w:val="00C401C7"/>
    <w:rsid w:val="00CB0085"/>
    <w:rsid w:val="00D030E1"/>
    <w:rsid w:val="00E571D5"/>
    <w:rsid w:val="00FD53EE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3C47D"/>
  <w15:chartTrackingRefBased/>
  <w15:docId w15:val="{5B9D129E-4195-4A8D-8D97-040777C6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paragraph" w:styleId="Kop1">
    <w:name w:val="heading 1"/>
    <w:basedOn w:val="Standaard"/>
    <w:next w:val="Standaard"/>
    <w:link w:val="Kop1Char"/>
    <w:uiPriority w:val="9"/>
    <w:qFormat/>
    <w:rsid w:val="00781B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81B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81B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81B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81B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81B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81B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81B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81B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81B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81B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81B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81BB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81BB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81BB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81BB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81BB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81BB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81B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81B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81B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81B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81B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81BB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81BB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81BB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81B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81BB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81BB3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781BB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81BB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781BB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81BB3"/>
    <w:rPr>
      <w:rFonts w:eastAsiaTheme="minorEastAsia"/>
    </w:rPr>
  </w:style>
  <w:style w:type="table" w:styleId="Tabelraster">
    <w:name w:val="Table Grid"/>
    <w:basedOn w:val="Standaardtabel"/>
    <w:uiPriority w:val="39"/>
    <w:rsid w:val="00332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Kwaliteit%20van%20Zorg\4%20Verpleging%20en%20Verzorging\4%20C&amp;I\8%20Online\1%20Website\Publicaties\KSP7\10040012310002%20KSP%20Basis%20Block%20Word%20Invulbaar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10040012310002 KSP Basis Block Word Invulbaar</Template>
  <TotalTime>1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Steentjes</dc:creator>
  <cp:keywords/>
  <dc:description/>
  <cp:lastModifiedBy>Wendy Steentjes</cp:lastModifiedBy>
  <cp:revision>1</cp:revision>
  <dcterms:created xsi:type="dcterms:W3CDTF">2025-04-21T08:06:00Z</dcterms:created>
  <dcterms:modified xsi:type="dcterms:W3CDTF">2025-04-21T08:07:00Z</dcterms:modified>
</cp:coreProperties>
</file>